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932C69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932C69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932C69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BE624A" w14:textId="77777777" w:rsidR="00F71B2C" w:rsidRDefault="003B174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Pr="0020190C">
                <w:rPr>
                  <w:rStyle w:val="Hipercze"/>
                  <w:rFonts w:cs="Times New Roman"/>
                  <w:sz w:val="24"/>
                  <w:szCs w:val="24"/>
                </w:rPr>
                <w:t>https://zagan.zielonagor</w:t>
              </w:r>
              <w:r w:rsidRPr="0020190C">
                <w:rPr>
                  <w:rStyle w:val="Hipercze"/>
                  <w:rFonts w:cs="Times New Roman"/>
                  <w:sz w:val="24"/>
                  <w:szCs w:val="24"/>
                </w:rPr>
                <w:t>a</w:t>
              </w:r>
              <w:r w:rsidRPr="0020190C">
                <w:rPr>
                  <w:rStyle w:val="Hipercze"/>
                  <w:rFonts w:cs="Times New Roman"/>
                  <w:sz w:val="24"/>
                  <w:szCs w:val="24"/>
                </w:rPr>
                <w:t>.lasy.gov.pl/ochrona-danych-osobowych#.YGv5Uz8whPY</w:t>
              </w:r>
            </w:hyperlink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38850BF" w14:textId="77777777" w:rsidR="003B1747" w:rsidRDefault="003B174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2ECDAD91" w:rsidR="003B1747" w:rsidRPr="004957C0" w:rsidRDefault="003B174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932C6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3F8E6449" w:rsidR="000172E5" w:rsidRPr="0006568A" w:rsidRDefault="002E408C" w:rsidP="00637200">
      <w:bookmarkStart w:id="0" w:name="_GoBack"/>
      <w:bookmarkEnd w:id="0"/>
      <w:r>
        <w:t xml:space="preserve"> </w:t>
      </w:r>
    </w:p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65D32" w14:textId="77777777" w:rsidR="00932C69" w:rsidRDefault="00932C69" w:rsidP="000172E5">
      <w:pPr>
        <w:spacing w:after="0" w:line="240" w:lineRule="auto"/>
      </w:pPr>
      <w:r>
        <w:separator/>
      </w:r>
    </w:p>
  </w:endnote>
  <w:endnote w:type="continuationSeparator" w:id="0">
    <w:p w14:paraId="336A4090" w14:textId="77777777" w:rsidR="00932C69" w:rsidRDefault="00932C6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1161EA-728A-4446-9A5D-3D9ABEA0A16B}"/>
    <w:embedBold r:id="rId2" w:fontKey="{4EBCCF48-6604-48CF-9C37-98AC65859C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7F71694-8CBF-4A85-A298-C9A2D660568A}"/>
    <w:embedBold r:id="rId4" w:fontKey="{2E12432D-59FE-4C7A-AD51-2FB0E13BC523}"/>
    <w:embedItalic r:id="rId5" w:fontKey="{5A2FAD6C-27CD-4741-B200-14F9389AF9D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FDB98F2-B04A-4083-9C59-FC790F476B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4EADCE4-BD2C-4246-9BD3-57657D9C31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E83B5B9-B884-4925-B417-67EE0B44BF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A5212" w14:textId="77777777" w:rsidR="00932C69" w:rsidRDefault="00932C69" w:rsidP="000172E5">
      <w:pPr>
        <w:spacing w:after="0" w:line="240" w:lineRule="auto"/>
      </w:pPr>
      <w:r>
        <w:separator/>
      </w:r>
    </w:p>
  </w:footnote>
  <w:footnote w:type="continuationSeparator" w:id="0">
    <w:p w14:paraId="04E6FF9F" w14:textId="77777777" w:rsidR="00932C69" w:rsidRDefault="00932C6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D5D4287" w:rsidR="00B337A2" w:rsidRPr="003B1747" w:rsidRDefault="003B1747" w:rsidP="007A5FB5">
          <w:pPr>
            <w:pStyle w:val="Nagwek"/>
            <w:jc w:val="center"/>
            <w:rPr>
              <w:sz w:val="30"/>
              <w:szCs w:val="30"/>
            </w:rPr>
          </w:pPr>
          <w:r w:rsidRPr="003B1747"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3B1747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3B1747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3B1747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3B1747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3B1747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B1747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32C69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22870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26213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zagan.zielonagora.lasy.gov.pl/ochrona-danych-osobowych#.YGv5Uz8whPY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E1E11"/>
    <w:rsid w:val="003B20FC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664739E-45AD-4EBE-AD59-FD9A2ABDA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92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2021-04-06T06:04:00Z</dcterms:created>
  <dcterms:modified xsi:type="dcterms:W3CDTF">2021-04-06T06:04:00Z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